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598254E0" w14:textId="63412BB0" w:rsidR="005940E5" w:rsidRDefault="005940E5">
      <w:r>
        <w:rPr>
          <w:noProof/>
          <w:lang w:eastAsia="en-US"/>
        </w:rPr>
        <mc:AlternateContent>
          <mc:Choice Requires="wpg">
            <w:drawing>
              <wp:inline distT="0" distB="0" distL="0" distR="0" wp14:anchorId="05DD3A92" wp14:editId="50AEA3A1">
                <wp:extent cx="7210425" cy="6457950"/>
                <wp:effectExtent l="0" t="19050" r="9525" b="76200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0425" cy="6457950"/>
                          <a:chOff x="0" y="1"/>
                          <a:chExt cx="7077456" cy="6667500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053" y="1"/>
                            <a:ext cx="3279775" cy="6667500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ln/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C1BDC7" w14:textId="77777777" w:rsidR="00A41C5C" w:rsidRPr="00A41C5C" w:rsidRDefault="00A02E0D" w:rsidP="0016282D">
                              <w:pPr>
                                <w:pStyle w:val="Intro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A41C5C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 xml:space="preserve">afscme </w:t>
                              </w:r>
                            </w:p>
                            <w:p w14:paraId="5EB51F91" w14:textId="636076FD" w:rsidR="00A02E0D" w:rsidRPr="00A41C5C" w:rsidRDefault="00A02E0D" w:rsidP="0016282D">
                              <w:pPr>
                                <w:pStyle w:val="Intro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A41C5C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 xml:space="preserve">Local 3634 </w:t>
                              </w:r>
                            </w:p>
                            <w:p w14:paraId="45CFCA22" w14:textId="422A6E6D" w:rsidR="005940E5" w:rsidRPr="00D855A6" w:rsidRDefault="00A02E0D" w:rsidP="0016282D">
                              <w:pPr>
                                <w:pStyle w:val="Intr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855A6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Invites you to attend</w:t>
                              </w:r>
                            </w:p>
                            <w:p w14:paraId="4F8A4953" w14:textId="77777777" w:rsidR="00873417" w:rsidRPr="00D855A6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D855A6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072BE03B" w14:textId="153A5F9A" w:rsidR="00873417" w:rsidRPr="00D855A6" w:rsidRDefault="00A02E0D" w:rsidP="0016282D">
                              <w:pPr>
                                <w:pStyle w:val="Title"/>
                              </w:pPr>
                              <w:r w:rsidRPr="00D855A6">
                                <w:t xml:space="preserve">Cal Pers </w:t>
                              </w:r>
                            </w:p>
                            <w:p w14:paraId="47D0BB28" w14:textId="38A8B141" w:rsidR="00873417" w:rsidRPr="00D855A6" w:rsidRDefault="00A41C5C" w:rsidP="0016282D">
                              <w:pPr>
                                <w:pStyle w:val="Subtitle"/>
                              </w:pPr>
                              <w:r>
                                <w:t>workshop</w:t>
                              </w:r>
                            </w:p>
                            <w:p w14:paraId="2DA8C533" w14:textId="77777777" w:rsidR="00374F5F" w:rsidRPr="00D855A6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D855A6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3EA1FCEF" w14:textId="04D3A43C" w:rsidR="00873417" w:rsidRPr="00A41C5C" w:rsidRDefault="00A02E0D" w:rsidP="0016282D">
                              <w:pPr>
                                <w:pStyle w:val="Date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A41C5C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September 28, 2019</w:t>
                              </w:r>
                            </w:p>
                            <w:p w14:paraId="67713AA2" w14:textId="3984ABED" w:rsidR="00873417" w:rsidRPr="00D855A6" w:rsidRDefault="00A02E0D" w:rsidP="00B045BF">
                              <w:pPr>
                                <w:pStyle w:val="Time"/>
                                <w:spacing w:after="0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D855A6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9:00 am</w:t>
                              </w:r>
                            </w:p>
                            <w:p w14:paraId="7DE34292" w14:textId="36B4AF4F" w:rsidR="00134402" w:rsidRPr="00D855A6" w:rsidRDefault="00A02E0D" w:rsidP="00B045BF">
                              <w:pPr>
                                <w:pStyle w:val="Location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D855A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 xml:space="preserve">Council 36 </w:t>
                              </w:r>
                            </w:p>
                            <w:p w14:paraId="127DE68F" w14:textId="79458DAF" w:rsidR="00873417" w:rsidRPr="00D855A6" w:rsidRDefault="00A02E0D" w:rsidP="0016282D">
                              <w:pPr>
                                <w:pStyle w:val="Location"/>
                                <w:rPr>
                                  <w:b/>
                                  <w:bCs/>
                                </w:rPr>
                              </w:pPr>
                              <w:r w:rsidRPr="00D855A6">
                                <w:rPr>
                                  <w:b/>
                                  <w:bCs/>
                                </w:rPr>
                                <w:t xml:space="preserve">514 S </w:t>
                              </w:r>
                              <w:proofErr w:type="spellStart"/>
                              <w:r w:rsidRPr="00D855A6">
                                <w:rPr>
                                  <w:b/>
                                  <w:bCs/>
                                </w:rPr>
                                <w:t>Shatto</w:t>
                              </w:r>
                              <w:proofErr w:type="spellEnd"/>
                              <w:r w:rsidRPr="00D855A6">
                                <w:rPr>
                                  <w:b/>
                                  <w:bCs/>
                                </w:rPr>
                                <w:t xml:space="preserve"> Pl, 3</w:t>
                              </w:r>
                              <w:r w:rsidRPr="00D855A6">
                                <w:rPr>
                                  <w:b/>
                                  <w:bCs/>
                                  <w:vertAlign w:val="superscript"/>
                                </w:rPr>
                                <w:t>rd</w:t>
                              </w:r>
                              <w:r w:rsidRPr="00D855A6">
                                <w:rPr>
                                  <w:b/>
                                  <w:bCs/>
                                </w:rPr>
                                <w:t xml:space="preserve"> Floor</w:t>
                              </w:r>
                            </w:p>
                            <w:p w14:paraId="6F4F3D3F" w14:textId="694438D7" w:rsidR="00A02E0D" w:rsidRPr="00D855A6" w:rsidRDefault="00A02E0D" w:rsidP="0016282D">
                              <w:pPr>
                                <w:pStyle w:val="Location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D855A6">
                                <w:rPr>
                                  <w:b/>
                                  <w:bCs/>
                                </w:rPr>
                                <w:t>Los Angeles, CA 90020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DD3A92" id="Group 5" o:spid="_x0000_s1026" style="width:567.75pt;height:508.5pt;mso-position-horizontal-relative:char;mso-position-vertical-relative:line" coordorigin="" coordsize="70774,66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3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0;width:32798;height:66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" adj="20083,0" stroked="f">
                  <v:fill r:id="rId14" o:title="Maroon decrative arrow pointed down" recolor="t" rotate="t" type="tile"/>
                  <v:imagedata recolortarget="#d07c1b [2889]"/>
                  <v:shadow on="t" color="black" opacity="39321f" origin=",.5" offset="0"/>
                  <v:textbox inset=",64.8pt">
                    <w:txbxContent>
                      <w:p w14:paraId="06C1BDC7" w14:textId="77777777" w:rsidR="00A41C5C" w:rsidRPr="00A41C5C" w:rsidRDefault="00A02E0D" w:rsidP="0016282D">
                        <w:pPr>
                          <w:pStyle w:val="Intro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A41C5C">
                          <w:rPr>
                            <w:b/>
                            <w:bCs/>
                            <w:sz w:val="48"/>
                            <w:szCs w:val="48"/>
                          </w:rPr>
                          <w:t xml:space="preserve">afscme </w:t>
                        </w:r>
                      </w:p>
                      <w:p w14:paraId="5EB51F91" w14:textId="636076FD" w:rsidR="00A02E0D" w:rsidRPr="00A41C5C" w:rsidRDefault="00A02E0D" w:rsidP="0016282D">
                        <w:pPr>
                          <w:pStyle w:val="Intro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A41C5C">
                          <w:rPr>
                            <w:b/>
                            <w:bCs/>
                            <w:sz w:val="48"/>
                            <w:szCs w:val="48"/>
                          </w:rPr>
                          <w:t xml:space="preserve">Local 3634 </w:t>
                        </w:r>
                      </w:p>
                      <w:p w14:paraId="45CFCA22" w14:textId="422A6E6D" w:rsidR="005940E5" w:rsidRPr="00D855A6" w:rsidRDefault="00A02E0D" w:rsidP="0016282D">
                        <w:pPr>
                          <w:pStyle w:val="Intr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855A6">
                          <w:rPr>
                            <w:b/>
                            <w:bCs/>
                            <w:sz w:val="32"/>
                            <w:szCs w:val="32"/>
                          </w:rPr>
                          <w:t>Invites you to attend</w:t>
                        </w:r>
                      </w:p>
                      <w:p w14:paraId="4F8A4953" w14:textId="77777777" w:rsidR="00873417" w:rsidRPr="00D855A6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D855A6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072BE03B" w14:textId="153A5F9A" w:rsidR="00873417" w:rsidRPr="00D855A6" w:rsidRDefault="00A02E0D" w:rsidP="0016282D">
                        <w:pPr>
                          <w:pStyle w:val="Title"/>
                        </w:pPr>
                        <w:r w:rsidRPr="00D855A6">
                          <w:t xml:space="preserve">Cal Pers </w:t>
                        </w:r>
                      </w:p>
                      <w:p w14:paraId="47D0BB28" w14:textId="38A8B141" w:rsidR="00873417" w:rsidRPr="00D855A6" w:rsidRDefault="00A41C5C" w:rsidP="0016282D">
                        <w:pPr>
                          <w:pStyle w:val="Subtitle"/>
                        </w:pPr>
                        <w:r>
                          <w:t>workshop</w:t>
                        </w:r>
                      </w:p>
                      <w:p w14:paraId="2DA8C533" w14:textId="77777777" w:rsidR="00374F5F" w:rsidRPr="00D855A6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D855A6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3EA1FCEF" w14:textId="04D3A43C" w:rsidR="00873417" w:rsidRPr="00A41C5C" w:rsidRDefault="00A02E0D" w:rsidP="0016282D">
                        <w:pPr>
                          <w:pStyle w:val="Date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A41C5C">
                          <w:rPr>
                            <w:b/>
                            <w:bCs/>
                            <w:sz w:val="40"/>
                            <w:szCs w:val="40"/>
                          </w:rPr>
                          <w:t>September 28, 2019</w:t>
                        </w:r>
                      </w:p>
                      <w:p w14:paraId="67713AA2" w14:textId="3984ABED" w:rsidR="00873417" w:rsidRPr="00D855A6" w:rsidRDefault="00A02E0D" w:rsidP="00B045BF">
                        <w:pPr>
                          <w:pStyle w:val="Time"/>
                          <w:spacing w:after="0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D855A6">
                          <w:rPr>
                            <w:b/>
                            <w:bCs/>
                            <w:sz w:val="44"/>
                            <w:szCs w:val="44"/>
                          </w:rPr>
                          <w:t>9:00 am</w:t>
                        </w:r>
                      </w:p>
                      <w:p w14:paraId="7DE34292" w14:textId="36B4AF4F" w:rsidR="00134402" w:rsidRPr="00D855A6" w:rsidRDefault="00A02E0D" w:rsidP="00B045BF">
                        <w:pPr>
                          <w:pStyle w:val="Location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D855A6">
                          <w:rPr>
                            <w:b/>
                            <w:bCs/>
                            <w:sz w:val="48"/>
                            <w:szCs w:val="48"/>
                          </w:rPr>
                          <w:t xml:space="preserve">Council 36 </w:t>
                        </w:r>
                        <w:bookmarkStart w:id="1" w:name="_GoBack"/>
                        <w:bookmarkEnd w:id="1"/>
                      </w:p>
                      <w:p w14:paraId="127DE68F" w14:textId="79458DAF" w:rsidR="00873417" w:rsidRPr="00D855A6" w:rsidRDefault="00A02E0D" w:rsidP="0016282D">
                        <w:pPr>
                          <w:pStyle w:val="Location"/>
                          <w:rPr>
                            <w:b/>
                            <w:bCs/>
                          </w:rPr>
                        </w:pPr>
                        <w:r w:rsidRPr="00D855A6">
                          <w:rPr>
                            <w:b/>
                            <w:bCs/>
                          </w:rPr>
                          <w:t xml:space="preserve">514 S </w:t>
                        </w:r>
                        <w:proofErr w:type="spellStart"/>
                        <w:r w:rsidRPr="00D855A6">
                          <w:rPr>
                            <w:b/>
                            <w:bCs/>
                          </w:rPr>
                          <w:t>Shatto</w:t>
                        </w:r>
                        <w:proofErr w:type="spellEnd"/>
                        <w:r w:rsidRPr="00D855A6">
                          <w:rPr>
                            <w:b/>
                            <w:bCs/>
                          </w:rPr>
                          <w:t xml:space="preserve"> Pl, 3</w:t>
                        </w:r>
                        <w:r w:rsidRPr="00D855A6">
                          <w:rPr>
                            <w:b/>
                            <w:bCs/>
                            <w:vertAlign w:val="superscript"/>
                          </w:rPr>
                          <w:t>rd</w:t>
                        </w:r>
                        <w:r w:rsidRPr="00D855A6">
                          <w:rPr>
                            <w:b/>
                            <w:bCs/>
                          </w:rPr>
                          <w:t xml:space="preserve"> Floor</w:t>
                        </w:r>
                      </w:p>
                      <w:p w14:paraId="6F4F3D3F" w14:textId="694438D7" w:rsidR="00A02E0D" w:rsidRPr="00D855A6" w:rsidRDefault="00A02E0D" w:rsidP="0016282D">
                        <w:pPr>
                          <w:pStyle w:val="Location"/>
                          <w:rPr>
                            <w:b/>
                            <w:bCs/>
                            <w:sz w:val="28"/>
                          </w:rPr>
                        </w:pPr>
                        <w:r w:rsidRPr="00D855A6">
                          <w:rPr>
                            <w:b/>
                            <w:bCs/>
                          </w:rPr>
                          <w:t>Los Angeles, CA 90020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14:paraId="1BCC75CE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0FAF8807" w14:textId="5635ED15" w:rsidR="00B617C9" w:rsidRDefault="00B045BF" w:rsidP="00A41C5C">
            <w:pPr>
              <w:ind w:left="0"/>
            </w:pPr>
            <w:r w:rsidRPr="008D7A42">
              <w:rPr>
                <w:noProof/>
                <w:sz w:val="4"/>
                <w:szCs w:val="4"/>
                <w:lang w:eastAsia="en-US"/>
              </w:rPr>
              <mc:AlternateContent>
                <mc:Choice Requires="wpg">
                  <w:drawing>
                    <wp:anchor distT="0" distB="0" distL="228600" distR="228600" simplePos="0" relativeHeight="251659264" behindDoc="0" locked="0" layoutInCell="1" allowOverlap="1" wp14:anchorId="7C809A67" wp14:editId="64346583">
                      <wp:simplePos x="0" y="0"/>
                      <wp:positionH relativeFrom="page">
                        <wp:posOffset>27940</wp:posOffset>
                      </wp:positionH>
                      <wp:positionV relativeFrom="page">
                        <wp:posOffset>504825</wp:posOffset>
                      </wp:positionV>
                      <wp:extent cx="3228975" cy="2762250"/>
                      <wp:effectExtent l="0" t="0" r="9525" b="0"/>
                      <wp:wrapSquare wrapText="bothSides"/>
                      <wp:docPr id="173" name="Group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8975" cy="2762250"/>
                                <a:chOff x="0" y="0"/>
                                <a:chExt cx="3218688" cy="2028766"/>
                              </a:xfrm>
                            </wpg:grpSpPr>
                            <wps:wsp>
                              <wps:cNvPr id="174" name="Rectangle 174"/>
                              <wps:cNvSpPr/>
                              <wps:spPr>
                                <a:xfrm>
                                  <a:off x="0" y="0"/>
                                  <a:ext cx="3218688" cy="20287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5" name="Group 175"/>
                              <wpg:cNvGrpSpPr/>
                              <wpg:grpSpPr>
                                <a:xfrm>
                                  <a:off x="0" y="19050"/>
                                  <a:ext cx="2249424" cy="832104"/>
                                  <a:chOff x="228600" y="0"/>
                                  <a:chExt cx="1472184" cy="1024128"/>
                                </a:xfrm>
                              </wpg:grpSpPr>
                              <wps:wsp>
                                <wps:cNvPr id="176" name="Rectangle 10"/>
                                <wps:cNvSpPr/>
                                <wps:spPr>
                                  <a:xfrm>
                                    <a:off x="228600" y="0"/>
                                    <a:ext cx="1466258" cy="1012274"/>
                                  </a:xfrm>
                                  <a:custGeom>
                                    <a:avLst/>
                                    <a:gdLst>
                                      <a:gd name="connsiteX0" fmla="*/ 0 w 2240281"/>
                                      <a:gd name="connsiteY0" fmla="*/ 0 h 822960"/>
                                      <a:gd name="connsiteX1" fmla="*/ 2240281 w 2240281"/>
                                      <a:gd name="connsiteY1" fmla="*/ 0 h 822960"/>
                                      <a:gd name="connsiteX2" fmla="*/ 2240281 w 2240281"/>
                                      <a:gd name="connsiteY2" fmla="*/ 822960 h 822960"/>
                                      <a:gd name="connsiteX3" fmla="*/ 0 w 2240281"/>
                                      <a:gd name="connsiteY3" fmla="*/ 822960 h 822960"/>
                                      <a:gd name="connsiteX4" fmla="*/ 0 w 2240281"/>
                                      <a:gd name="connsiteY4" fmla="*/ 0 h 822960"/>
                                      <a:gd name="connsiteX0" fmla="*/ 0 w 2240281"/>
                                      <a:gd name="connsiteY0" fmla="*/ 0 h 822960"/>
                                      <a:gd name="connsiteX1" fmla="*/ 2240281 w 2240281"/>
                                      <a:gd name="connsiteY1" fmla="*/ 0 h 822960"/>
                                      <a:gd name="connsiteX2" fmla="*/ 1659256 w 2240281"/>
                                      <a:gd name="connsiteY2" fmla="*/ 222885 h 822960"/>
                                      <a:gd name="connsiteX3" fmla="*/ 0 w 2240281"/>
                                      <a:gd name="connsiteY3" fmla="*/ 822960 h 822960"/>
                                      <a:gd name="connsiteX4" fmla="*/ 0 w 2240281"/>
                                      <a:gd name="connsiteY4" fmla="*/ 0 h 8229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40281" h="822960">
                                        <a:moveTo>
                                          <a:pt x="0" y="0"/>
                                        </a:moveTo>
                                        <a:lnTo>
                                          <a:pt x="2240281" y="0"/>
                                        </a:lnTo>
                                        <a:lnTo>
                                          <a:pt x="1659256" y="222885"/>
                                        </a:lnTo>
                                        <a:lnTo>
                                          <a:pt x="0" y="8229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" name="Rectangle 177"/>
                                <wps:cNvSpPr/>
                                <wps:spPr>
                                  <a:xfrm>
                                    <a:off x="228600" y="0"/>
                                    <a:ext cx="1472184" cy="1024128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15"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8" name="Text Box 178"/>
                              <wps:cNvSpPr txBox="1"/>
                              <wps:spPr>
                                <a:xfrm>
                                  <a:off x="237827" y="399105"/>
                                  <a:ext cx="2980173" cy="162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2468232" w14:textId="0B73797D" w:rsidR="008D7A42" w:rsidRPr="00A41C5C" w:rsidRDefault="005A1FD0" w:rsidP="005A1FD0">
                                    <w:pPr>
                                      <w:pStyle w:val="NoSpacing"/>
                                      <w:ind w:left="360"/>
                                      <w:rPr>
                                        <w:b/>
                                        <w:bCs/>
                                        <w:color w:val="A50021" w:themeColor="accent1"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 w:rsidRPr="00A41C5C">
                                      <w:rPr>
                                        <w:b/>
                                        <w:bCs/>
                                        <w:color w:val="A50021" w:themeColor="accent1"/>
                                        <w:sz w:val="32"/>
                                        <w:szCs w:val="32"/>
                                        <w:u w:val="single"/>
                                      </w:rPr>
                                      <w:t>Cal Pers Workshop</w:t>
                                    </w:r>
                                  </w:p>
                                  <w:p w14:paraId="6808744B" w14:textId="3B432B61" w:rsidR="005A1FD0" w:rsidRPr="00A41C5C" w:rsidRDefault="005A1FD0" w:rsidP="005A1FD0">
                                    <w:pPr>
                                      <w:pStyle w:val="NoSpacing"/>
                                      <w:ind w:left="360"/>
                                      <w:rPr>
                                        <w:color w:val="A50021" w:themeColor="accent1"/>
                                      </w:rPr>
                                    </w:pPr>
                                    <w:r w:rsidRPr="00A41C5C">
                                      <w:rPr>
                                        <w:color w:val="A50021" w:themeColor="accent1"/>
                                      </w:rPr>
                                      <w:t>Whether you’re early or midway through your career, you’ll want to get a better understanding of your CALPERS benefits. Learn about your retirement income sources, how your pension is calculated, purchasing service credit, the importance of having a power of attorney on file, what happens if you leave your employer, and much more.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809A67" id="Group 173" o:spid="_x0000_s1029" style="position:absolute;margin-left:2.2pt;margin-top:39.75pt;width:254.25pt;height:217.5pt;z-index:251659264;mso-wrap-distance-left:18pt;mso-wrap-distance-right:18pt;mso-position-horizontal-relative:page;mso-position-vertical-relative:page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">
                      <v:rect id="Rectangle 174" o:spid="_x0000_s1030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" fillcolor="white [3212]" stroked="f" strokeweight="1.25pt">
                        <v:fill opacity="0"/>
                      </v:rect>
                      <v:group id="Group 175" o:spid="_x0000_s1031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  <v:shape id="Rectangle 10" o:spid="_x0000_s1032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" path="m,l2240281,,1659256,222885,,822960,,xe" fillcolor="#a50021 [3204]" stroked="f" strokeweight="1.25pt">
                          <v:path arrowok="t" o:connecttype="custom" o:connectlocs="0,0;1466258,0;1085979,274158;0,1012274;0,0" o:connectangles="0,0,0,0,0"/>
                        </v:shape>
                        <v:rect id="Rectangle 177" o:spid="_x0000_s1033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" stroked="f" strokeweight="1.25pt">
                          <v:fill r:id="rId16" o:title="" recolor="t" rotate="t" type="frame"/>
                        </v:rect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8" o:spid="_x0000_s1034" type="#_x0000_t202" style="position:absolute;left:2378;top:3991;width:29802;height:1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      <v:textbox inset="3.6pt,7.2pt,0,0">
                          <w:txbxContent>
                            <w:p w14:paraId="32468232" w14:textId="0B73797D" w:rsidR="008D7A42" w:rsidRPr="00A41C5C" w:rsidRDefault="005A1FD0" w:rsidP="005A1FD0">
                              <w:pPr>
                                <w:pStyle w:val="NoSpacing"/>
                                <w:ind w:left="360"/>
                                <w:rPr>
                                  <w:b/>
                                  <w:bCs/>
                                  <w:color w:val="A50021" w:themeColor="accent1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A41C5C">
                                <w:rPr>
                                  <w:b/>
                                  <w:bCs/>
                                  <w:color w:val="A50021" w:themeColor="accent1"/>
                                  <w:sz w:val="32"/>
                                  <w:szCs w:val="32"/>
                                  <w:u w:val="single"/>
                                </w:rPr>
                                <w:t>Cal Pers Workshop</w:t>
                              </w:r>
                            </w:p>
                            <w:p w14:paraId="6808744B" w14:textId="3B432B61" w:rsidR="005A1FD0" w:rsidRPr="00A41C5C" w:rsidRDefault="005A1FD0" w:rsidP="005A1FD0">
                              <w:pPr>
                                <w:pStyle w:val="NoSpacing"/>
                                <w:ind w:left="360"/>
                                <w:rPr>
                                  <w:color w:val="A50021" w:themeColor="accent1"/>
                                </w:rPr>
                              </w:pPr>
                              <w:r w:rsidRPr="00A41C5C">
                                <w:rPr>
                                  <w:color w:val="A50021" w:themeColor="accent1"/>
                                </w:rPr>
                                <w:t>Whether you’re early or midway through your career, you’ll want to get a better understanding of your CALPERS benefits. Learn about your retirement income sources, how your pension is calculated, purchasing service credit, the importance of having a power of attorney on file, what happens if you leave your employer, and much more.</w:t>
                              </w:r>
                            </w:p>
                          </w:txbxContent>
                        </v:textbox>
                      </v:shape>
                      <w10:wrap type="square" anchorx="page" anchory="page"/>
                    </v:group>
                  </w:pict>
                </mc:Fallback>
              </mc:AlternateContent>
            </w:r>
          </w:p>
        </w:tc>
        <w:tc>
          <w:tcPr>
            <w:tcW w:w="5040" w:type="dxa"/>
            <w:vAlign w:val="center"/>
          </w:tcPr>
          <w:p w14:paraId="4BF8CF4C" w14:textId="737D48A7" w:rsidR="008D7A42" w:rsidRDefault="008D7A42" w:rsidP="008D7A42">
            <w:pPr>
              <w:pStyle w:val="ContactInfo"/>
              <w:spacing w:after="0"/>
              <w:jc w:val="left"/>
              <w:rPr>
                <w:sz w:val="36"/>
                <w:szCs w:val="36"/>
              </w:rPr>
            </w:pPr>
            <w:r w:rsidRPr="005A1FD0">
              <w:rPr>
                <w:sz w:val="44"/>
                <w:szCs w:val="44"/>
              </w:rPr>
              <w:t>RSVP</w:t>
            </w:r>
            <w:r>
              <w:rPr>
                <w:sz w:val="36"/>
                <w:szCs w:val="36"/>
              </w:rPr>
              <w:t xml:space="preserve"> by 9/1/19 </w:t>
            </w:r>
          </w:p>
          <w:p w14:paraId="5CC596F5" w14:textId="77777777" w:rsidR="00B617C9" w:rsidRDefault="00B617C9" w:rsidP="00B617C9">
            <w:pPr>
              <w:pStyle w:val="ContactInfo"/>
              <w:spacing w:after="12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4E9E4702" wp14:editId="2916E577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12AD662" id="Straight Connector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6B67E4BE" w14:textId="17D0AA9E" w:rsidR="008D7A42" w:rsidRPr="008D7A42" w:rsidRDefault="008D7A42" w:rsidP="005A1FD0">
            <w:pPr>
              <w:pStyle w:val="ContactInfo"/>
              <w:spacing w:after="360"/>
              <w:jc w:val="left"/>
              <w:rPr>
                <w:sz w:val="44"/>
                <w:szCs w:val="44"/>
              </w:rPr>
            </w:pPr>
            <w:r w:rsidRPr="008D7A42">
              <w:rPr>
                <w:sz w:val="44"/>
                <w:szCs w:val="44"/>
              </w:rPr>
              <w:t xml:space="preserve">Via </w:t>
            </w:r>
            <w:r w:rsidR="005A1FD0">
              <w:rPr>
                <w:sz w:val="44"/>
                <w:szCs w:val="44"/>
              </w:rPr>
              <w:t>E</w:t>
            </w:r>
            <w:r w:rsidRPr="008D7A42">
              <w:rPr>
                <w:sz w:val="44"/>
                <w:szCs w:val="44"/>
              </w:rPr>
              <w:t xml:space="preserve">mail </w:t>
            </w:r>
            <w:r w:rsidRPr="005A1FD0">
              <w:rPr>
                <w:sz w:val="28"/>
                <w:szCs w:val="28"/>
              </w:rPr>
              <w:t>L3634@AFSCME36.ORG</w:t>
            </w:r>
          </w:p>
          <w:p w14:paraId="7A3291D5" w14:textId="77777777" w:rsidR="00B617C9" w:rsidRPr="00263075" w:rsidRDefault="00B617C9" w:rsidP="00B617C9">
            <w:pPr>
              <w:pStyle w:val="ContactInfo"/>
              <w:rPr>
                <w:sz w:val="4"/>
                <w:szCs w:val="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6E6DDE32" wp14:editId="07F20773">
                      <wp:extent cx="18288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5F4E78B" id="Straight Connector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01119D4E" w14:textId="6C1A433A" w:rsidR="00B617C9" w:rsidRPr="008D7A42" w:rsidRDefault="008D7A42" w:rsidP="00B617C9">
            <w:pPr>
              <w:pStyle w:val="ContactInfo"/>
              <w:spacing w:after="0"/>
              <w:rPr>
                <w:sz w:val="44"/>
                <w:szCs w:val="44"/>
              </w:rPr>
            </w:pPr>
            <w:r w:rsidRPr="008D7A42">
              <w:rPr>
                <w:sz w:val="44"/>
                <w:szCs w:val="44"/>
              </w:rPr>
              <w:t>Space is limited</w:t>
            </w:r>
          </w:p>
        </w:tc>
      </w:tr>
    </w:tbl>
    <w:p w14:paraId="0DD029B8" w14:textId="77777777" w:rsidR="002A068F" w:rsidRPr="00F12A85" w:rsidRDefault="002A068F" w:rsidP="00B045BF">
      <w:pPr>
        <w:pStyle w:val="NoSpacing"/>
        <w:spacing w:before="0"/>
        <w:rPr>
          <w:sz w:val="12"/>
        </w:rPr>
      </w:pPr>
    </w:p>
    <w:sectPr w:rsidR="002A068F" w:rsidRPr="00F12A85" w:rsidSect="005940E5">
      <w:footerReference w:type="default" r:id="rId17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93857E" w14:textId="77777777" w:rsidR="00A95B89" w:rsidRDefault="00A95B89" w:rsidP="008B0818">
      <w:r>
        <w:separator/>
      </w:r>
    </w:p>
  </w:endnote>
  <w:endnote w:type="continuationSeparator" w:id="0">
    <w:p w14:paraId="29FE8E5F" w14:textId="77777777" w:rsidR="00A95B89" w:rsidRDefault="00A95B89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D3C8F0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E9229" w14:textId="77777777" w:rsidR="00A95B89" w:rsidRDefault="00A95B89" w:rsidP="008B0818">
      <w:r>
        <w:separator/>
      </w:r>
    </w:p>
  </w:footnote>
  <w:footnote w:type="continuationSeparator" w:id="0">
    <w:p w14:paraId="696131AA" w14:textId="77777777" w:rsidR="00A95B89" w:rsidRDefault="00A95B89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E0D"/>
    <w:rsid w:val="00010291"/>
    <w:rsid w:val="00034346"/>
    <w:rsid w:val="00087178"/>
    <w:rsid w:val="000E33EA"/>
    <w:rsid w:val="0013440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C4088"/>
    <w:rsid w:val="004F689B"/>
    <w:rsid w:val="005940E5"/>
    <w:rsid w:val="00597C04"/>
    <w:rsid w:val="005A1FD0"/>
    <w:rsid w:val="005D2D39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8D7A42"/>
    <w:rsid w:val="00902A42"/>
    <w:rsid w:val="009124DD"/>
    <w:rsid w:val="0094423C"/>
    <w:rsid w:val="009661D9"/>
    <w:rsid w:val="00971CAF"/>
    <w:rsid w:val="00A02E0D"/>
    <w:rsid w:val="00A12D60"/>
    <w:rsid w:val="00A41C5C"/>
    <w:rsid w:val="00A95506"/>
    <w:rsid w:val="00A95B89"/>
    <w:rsid w:val="00AB123B"/>
    <w:rsid w:val="00B045BF"/>
    <w:rsid w:val="00B168F9"/>
    <w:rsid w:val="00B368A1"/>
    <w:rsid w:val="00B617C9"/>
    <w:rsid w:val="00B87D53"/>
    <w:rsid w:val="00B90655"/>
    <w:rsid w:val="00BD6DAD"/>
    <w:rsid w:val="00BE1D7E"/>
    <w:rsid w:val="00C60B57"/>
    <w:rsid w:val="00C67FD5"/>
    <w:rsid w:val="00C93A32"/>
    <w:rsid w:val="00CE754C"/>
    <w:rsid w:val="00CF207A"/>
    <w:rsid w:val="00D529A9"/>
    <w:rsid w:val="00D63B4C"/>
    <w:rsid w:val="00D855A6"/>
    <w:rsid w:val="00DA3333"/>
    <w:rsid w:val="00DC1F2A"/>
    <w:rsid w:val="00E402F3"/>
    <w:rsid w:val="00E43EFE"/>
    <w:rsid w:val="00E81BF4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81FE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link w:val="NoSpacingChar"/>
    <w:uiPriority w:val="1"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7A42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8D7A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link w:val="NoSpacingChar"/>
    <w:uiPriority w:val="1"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7A42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8D7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lgunn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95B70E-80F5-4719-BF49-B04B746DC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2019-08-15T18:32:00Z</dcterms:created>
  <dcterms:modified xsi:type="dcterms:W3CDTF">2019-08-15T18:32:00Z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